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C6" w:rsidRDefault="005A08C6">
      <w:r w:rsidRPr="00A847C3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55pt;height:834pt;visibility:visible">
            <v:imagedata r:id="rId5" o:title=""/>
          </v:shape>
        </w:pict>
      </w:r>
    </w:p>
    <w:p w:rsidR="005A08C6" w:rsidRDefault="005A08C6"/>
    <w:p w:rsidR="005A08C6" w:rsidRDefault="005A08C6">
      <w:r w:rsidRPr="00A847C3">
        <w:rPr>
          <w:noProof/>
          <w:lang w:eastAsia="hr-HR"/>
        </w:rPr>
        <w:pict>
          <v:shape id="Picture 6" o:spid="_x0000_i1026" type="#_x0000_t75" style="width:292.5pt;height:194.25pt;visibility:visible">
            <v:imagedata r:id="rId6" o:title=""/>
          </v:shape>
        </w:pict>
      </w:r>
      <w:r w:rsidRPr="00A847C3">
        <w:rPr>
          <w:noProof/>
          <w:lang w:eastAsia="hr-HR"/>
        </w:rPr>
        <w:pict>
          <v:shape id="Picture 4" o:spid="_x0000_i1027" type="#_x0000_t75" style="width:285.75pt;height:189.75pt;visibility:visible">
            <v:imagedata r:id="rId7" o:title=""/>
          </v:shape>
        </w:pict>
      </w:r>
      <w:r w:rsidRPr="00A847C3">
        <w:rPr>
          <w:noProof/>
          <w:lang w:eastAsia="hr-HR"/>
        </w:rPr>
        <w:pict>
          <v:shape id="Picture 7" o:spid="_x0000_i1028" type="#_x0000_t75" style="width:294pt;height:191.25pt;visibility:visible">
            <v:imagedata r:id="rId8" o:title=""/>
          </v:shape>
        </w:pict>
      </w:r>
      <w:r w:rsidRPr="00A847C3">
        <w:rPr>
          <w:noProof/>
          <w:lang w:eastAsia="hr-HR"/>
        </w:rPr>
        <w:pict>
          <v:shape id="Picture 9" o:spid="_x0000_i1029" type="#_x0000_t75" style="width:285.75pt;height:160.5pt;visibility:visible">
            <v:imagedata r:id="rId9" o:title=""/>
          </v:shape>
        </w:pict>
      </w:r>
    </w:p>
    <w:p w:rsidR="005A08C6" w:rsidRDefault="005A08C6">
      <w:r w:rsidRPr="00A847C3">
        <w:rPr>
          <w:noProof/>
          <w:lang w:eastAsia="hr-HR"/>
        </w:rPr>
        <w:pict>
          <v:shape id="Picture 10" o:spid="_x0000_i1030" type="#_x0000_t75" style="width:285.75pt;height:160.5pt;visibility:visible">
            <v:imagedata r:id="rId10" o:title=""/>
          </v:shape>
        </w:pict>
      </w:r>
      <w:r w:rsidRPr="00A847C3">
        <w:rPr>
          <w:noProof/>
          <w:lang w:eastAsia="hr-HR"/>
        </w:rPr>
        <w:pict>
          <v:shape id="Picture 11" o:spid="_x0000_i1031" type="#_x0000_t75" style="width:279.75pt;height:157.5pt;visibility:visible">
            <v:imagedata r:id="rId11" o:title=""/>
          </v:shape>
        </w:pict>
      </w:r>
    </w:p>
    <w:p w:rsidR="005A08C6" w:rsidRDefault="005A08C6"/>
    <w:p w:rsidR="005A08C6" w:rsidRDefault="005A08C6"/>
    <w:p w:rsidR="005A08C6" w:rsidRDefault="005A08C6"/>
    <w:p w:rsidR="005A08C6" w:rsidRDefault="005A08C6"/>
    <w:p w:rsidR="005A08C6" w:rsidRDefault="005A08C6"/>
    <w:p w:rsidR="005A08C6" w:rsidRDefault="005A08C6">
      <w:pPr>
        <w:rPr>
          <w:noProof/>
          <w:lang w:eastAsia="hr-HR"/>
        </w:rPr>
      </w:pPr>
      <w:r w:rsidRPr="00A847C3">
        <w:rPr>
          <w:noProof/>
          <w:lang w:eastAsia="hr-HR"/>
        </w:rPr>
        <w:pict>
          <v:shape id="Slika 4" o:spid="_x0000_i1032" type="#_x0000_t75" style="width:285.75pt;height:214.5pt;visibility:visible">
            <v:imagedata r:id="rId12" o:title=""/>
          </v:shape>
        </w:pict>
      </w:r>
      <w:r w:rsidRPr="00704CC9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A847C3">
        <w:rPr>
          <w:noProof/>
          <w:lang w:eastAsia="hr-HR"/>
        </w:rPr>
        <w:pict>
          <v:shape id="Slika 5" o:spid="_x0000_i1033" type="#_x0000_t75" style="width:287.25pt;height:3in;visibility:visible">
            <v:imagedata r:id="rId13" o:title=""/>
          </v:shape>
        </w:pict>
      </w:r>
      <w:r w:rsidRPr="00A847C3">
        <w:rPr>
          <w:noProof/>
          <w:lang w:eastAsia="hr-HR"/>
        </w:rPr>
        <w:pict>
          <v:shape id="Slika 10" o:spid="_x0000_i1034" type="#_x0000_t75" style="width:258.75pt;height:194.25pt;visibility:visible">
            <v:imagedata r:id="rId14" o:title=""/>
          </v:shape>
        </w:pict>
      </w:r>
      <w:r w:rsidRPr="00704CC9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A847C3">
        <w:rPr>
          <w:noProof/>
          <w:lang w:eastAsia="hr-HR"/>
        </w:rPr>
        <w:pict>
          <v:shape id="Slika 18" o:spid="_x0000_i1035" type="#_x0000_t75" style="width:324pt;height:182.25pt;visibility:visible">
            <v:imagedata r:id="rId15" o:title=""/>
          </v:shape>
        </w:pict>
      </w:r>
      <w:r w:rsidRPr="00A847C3">
        <w:rPr>
          <w:noProof/>
          <w:lang w:eastAsia="hr-HR"/>
        </w:rPr>
        <w:pict>
          <v:shape id="Slika 21" o:spid="_x0000_i1036" type="#_x0000_t75" style="width:282pt;height:158.25pt;visibility:visible">
            <v:imagedata r:id="rId16" o:title=""/>
          </v:shape>
        </w:pict>
      </w:r>
      <w:r w:rsidRPr="00A847C3">
        <w:rPr>
          <w:noProof/>
          <w:lang w:eastAsia="hr-HR"/>
        </w:rPr>
        <w:pict>
          <v:shape id="Slika 22" o:spid="_x0000_i1037" type="#_x0000_t75" style="width:308.25pt;height:173.25pt;visibility:visible">
            <v:imagedata r:id="rId17" o:title=""/>
          </v:shape>
        </w:pict>
      </w:r>
    </w:p>
    <w:p w:rsidR="005A08C6" w:rsidRDefault="005A08C6">
      <w:r w:rsidRPr="00A847C3">
        <w:rPr>
          <w:noProof/>
          <w:lang w:eastAsia="hr-HR"/>
        </w:rPr>
        <w:pict>
          <v:shape id="Slika 2" o:spid="_x0000_i1038" type="#_x0000_t75" style="width:228.75pt;height:171.75pt;visibility:visible">
            <v:imagedata r:id="rId18" o:title=""/>
          </v:shape>
        </w:pict>
      </w:r>
      <w:r w:rsidRPr="008A606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A847C3">
        <w:rPr>
          <w:noProof/>
          <w:lang w:eastAsia="hr-HR"/>
        </w:rPr>
        <w:pict>
          <v:shape id="Slika 3" o:spid="_x0000_i1039" type="#_x0000_t75" style="width:248.25pt;height:186pt;visibility:visible">
            <v:imagedata r:id="rId19" o:title=""/>
          </v:shape>
        </w:pict>
      </w:r>
      <w:bookmarkStart w:id="0" w:name="_GoBack"/>
      <w:bookmarkEnd w:id="0"/>
    </w:p>
    <w:p w:rsidR="005A08C6" w:rsidRDefault="005A08C6"/>
    <w:sectPr w:rsidR="005A08C6" w:rsidSect="0066762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83FAE"/>
    <w:multiLevelType w:val="hybridMultilevel"/>
    <w:tmpl w:val="662C2250"/>
    <w:lvl w:ilvl="0" w:tplc="60CCC5D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7627"/>
    <w:rsid w:val="000C5153"/>
    <w:rsid w:val="000F4924"/>
    <w:rsid w:val="001A65E7"/>
    <w:rsid w:val="001F3DFF"/>
    <w:rsid w:val="002232E2"/>
    <w:rsid w:val="002304E3"/>
    <w:rsid w:val="0027248E"/>
    <w:rsid w:val="002E59C3"/>
    <w:rsid w:val="00336DEF"/>
    <w:rsid w:val="0039758F"/>
    <w:rsid w:val="003D2EE0"/>
    <w:rsid w:val="003D56B7"/>
    <w:rsid w:val="00444F52"/>
    <w:rsid w:val="004F6C39"/>
    <w:rsid w:val="005A08C6"/>
    <w:rsid w:val="00602DD9"/>
    <w:rsid w:val="00667627"/>
    <w:rsid w:val="00704CC9"/>
    <w:rsid w:val="0073068A"/>
    <w:rsid w:val="00795F39"/>
    <w:rsid w:val="00805C45"/>
    <w:rsid w:val="008A6067"/>
    <w:rsid w:val="00A16AA4"/>
    <w:rsid w:val="00A337BE"/>
    <w:rsid w:val="00A847C3"/>
    <w:rsid w:val="00AF7223"/>
    <w:rsid w:val="00B433BA"/>
    <w:rsid w:val="00B5434B"/>
    <w:rsid w:val="00C21A28"/>
    <w:rsid w:val="00C54DE1"/>
    <w:rsid w:val="00D145F5"/>
    <w:rsid w:val="00D25CCE"/>
    <w:rsid w:val="00D5753D"/>
    <w:rsid w:val="00D6353E"/>
    <w:rsid w:val="00E40052"/>
    <w:rsid w:val="00EE0A28"/>
    <w:rsid w:val="00FC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15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6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76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6353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4</Pages>
  <Words>4</Words>
  <Characters>26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 Nautilus</dc:creator>
  <cp:keywords/>
  <dc:description/>
  <cp:lastModifiedBy>Internet</cp:lastModifiedBy>
  <cp:revision>18</cp:revision>
  <cp:lastPrinted>2017-06-05T16:59:00Z</cp:lastPrinted>
  <dcterms:created xsi:type="dcterms:W3CDTF">2016-01-13T22:09:00Z</dcterms:created>
  <dcterms:modified xsi:type="dcterms:W3CDTF">2017-08-30T13:54:00Z</dcterms:modified>
</cp:coreProperties>
</file>